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085"/>
        <w:gridCol w:w="7054"/>
      </w:tblGrid>
      <w:tr w:rsidR="00D90196" w:rsidRPr="005948F4" w:rsidTr="005948F4">
        <w:tc>
          <w:tcPr>
            <w:tcW w:w="3085" w:type="dxa"/>
          </w:tcPr>
          <w:p w:rsidR="00D90196" w:rsidRPr="005948F4" w:rsidRDefault="00D90196" w:rsidP="005948F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8F4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8F4">
              <w:rPr>
                <w:rFonts w:ascii="Times New Roman" w:hAnsi="Times New Roman"/>
                <w:sz w:val="24"/>
                <w:szCs w:val="24"/>
              </w:rPr>
              <w:t xml:space="preserve">                         Заведующему МАДОУ «Детский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>262</w:t>
            </w:r>
            <w:r w:rsidRPr="005948F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48F4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М.Ю.Густовой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8F4">
              <w:rPr>
                <w:rFonts w:ascii="Times New Roman" w:hAnsi="Times New Roman"/>
                <w:sz w:val="24"/>
                <w:szCs w:val="24"/>
              </w:rPr>
              <w:t xml:space="preserve">                         от____________________________________                                                 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8F4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5948F4">
              <w:rPr>
                <w:sz w:val="24"/>
                <w:szCs w:val="24"/>
              </w:rPr>
              <w:t xml:space="preserve">   _____________________________________                                            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948F4">
              <w:rPr>
                <w:sz w:val="24"/>
                <w:szCs w:val="24"/>
              </w:rPr>
              <w:t xml:space="preserve">                                       </w:t>
            </w:r>
            <w:r w:rsidRPr="005948F4">
              <w:rPr>
                <w:rFonts w:ascii="Times New Roman" w:hAnsi="Times New Roman"/>
                <w:sz w:val="20"/>
                <w:szCs w:val="20"/>
              </w:rPr>
              <w:t>Ф.И.О. родителя (законного представителя)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sz w:val="24"/>
                <w:szCs w:val="24"/>
              </w:rPr>
            </w:pPr>
            <w:r w:rsidRPr="005948F4">
              <w:rPr>
                <w:sz w:val="24"/>
                <w:szCs w:val="24"/>
              </w:rPr>
              <w:t xml:space="preserve">                         </w:t>
            </w:r>
            <w:r w:rsidRPr="005948F4">
              <w:rPr>
                <w:rFonts w:ascii="Times New Roman" w:hAnsi="Times New Roman"/>
                <w:sz w:val="24"/>
                <w:szCs w:val="24"/>
              </w:rPr>
              <w:t xml:space="preserve">Дата рождения </w:t>
            </w:r>
            <w:r w:rsidRPr="005948F4">
              <w:rPr>
                <w:sz w:val="24"/>
                <w:szCs w:val="24"/>
              </w:rPr>
              <w:t xml:space="preserve"> ________________________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948F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родителя (законного представителя)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5948F4"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личность,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8F4">
              <w:rPr>
                <w:rFonts w:ascii="Times New Roman" w:hAnsi="Times New Roman"/>
                <w:sz w:val="24"/>
                <w:szCs w:val="24"/>
              </w:rPr>
              <w:t xml:space="preserve">                         ______________________________________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48F4">
              <w:rPr>
                <w:sz w:val="24"/>
                <w:szCs w:val="24"/>
              </w:rPr>
              <w:tab/>
            </w:r>
            <w:r w:rsidRPr="005948F4">
              <w:rPr>
                <w:sz w:val="24"/>
                <w:szCs w:val="24"/>
              </w:rPr>
              <w:tab/>
            </w:r>
            <w:r w:rsidRPr="005948F4">
              <w:rPr>
                <w:sz w:val="20"/>
                <w:szCs w:val="20"/>
              </w:rPr>
              <w:t xml:space="preserve">                </w:t>
            </w:r>
            <w:r w:rsidRPr="005948F4">
              <w:rPr>
                <w:rFonts w:ascii="Times New Roman" w:hAnsi="Times New Roman"/>
                <w:sz w:val="20"/>
                <w:szCs w:val="20"/>
              </w:rPr>
              <w:t xml:space="preserve">(серия,   номер, дата   выдачи, кем выдан)                                                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sz w:val="24"/>
                <w:szCs w:val="24"/>
              </w:rPr>
            </w:pPr>
            <w:r w:rsidRPr="005948F4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 w:rsidRPr="005948F4">
              <w:rPr>
                <w:sz w:val="24"/>
                <w:szCs w:val="24"/>
              </w:rPr>
              <w:t xml:space="preserve">______________________________________               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sz w:val="24"/>
                <w:szCs w:val="24"/>
              </w:rPr>
            </w:pPr>
            <w:r w:rsidRPr="005948F4">
              <w:rPr>
                <w:sz w:val="24"/>
                <w:szCs w:val="24"/>
              </w:rPr>
              <w:t xml:space="preserve">                          ______________________________________</w:t>
            </w:r>
            <w:r w:rsidRPr="005948F4">
              <w:rPr>
                <w:sz w:val="24"/>
                <w:szCs w:val="24"/>
              </w:rPr>
              <w:tab/>
              <w:t xml:space="preserve">  ______________________________________                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Pr="005948F4">
              <w:rPr>
                <w:sz w:val="24"/>
                <w:szCs w:val="24"/>
              </w:rPr>
              <w:t xml:space="preserve"> </w:t>
            </w:r>
            <w:r w:rsidRPr="005948F4">
              <w:rPr>
                <w:rFonts w:ascii="Times New Roman" w:hAnsi="Times New Roman"/>
                <w:sz w:val="24"/>
                <w:szCs w:val="24"/>
              </w:rPr>
              <w:t xml:space="preserve">СНИЛС _______________________________                                                         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rPr>
                <w:sz w:val="24"/>
                <w:szCs w:val="24"/>
              </w:rPr>
            </w:pPr>
            <w:r w:rsidRPr="005948F4">
              <w:rPr>
                <w:sz w:val="24"/>
                <w:szCs w:val="24"/>
              </w:rPr>
              <w:t xml:space="preserve">                         </w:t>
            </w:r>
            <w:r w:rsidRPr="005948F4">
              <w:rPr>
                <w:rFonts w:ascii="Times New Roman" w:hAnsi="Times New Roman"/>
                <w:sz w:val="24"/>
                <w:szCs w:val="24"/>
              </w:rPr>
              <w:t>проживающего по адресу (факт)</w:t>
            </w:r>
            <w:r w:rsidRPr="005948F4">
              <w:rPr>
                <w:sz w:val="24"/>
                <w:szCs w:val="24"/>
              </w:rPr>
              <w:t xml:space="preserve">: 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948F4">
              <w:rPr>
                <w:sz w:val="24"/>
                <w:szCs w:val="24"/>
              </w:rPr>
              <w:t xml:space="preserve">                          ______________________________________ </w:t>
            </w:r>
          </w:p>
          <w:p w:rsidR="00D90196" w:rsidRPr="005948F4" w:rsidRDefault="00D90196" w:rsidP="005948F4">
            <w:pPr>
              <w:tabs>
                <w:tab w:val="left" w:pos="2121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48F4">
              <w:rPr>
                <w:sz w:val="24"/>
                <w:szCs w:val="24"/>
              </w:rPr>
              <w:t xml:space="preserve">                                      </w:t>
            </w:r>
          </w:p>
        </w:tc>
      </w:tr>
    </w:tbl>
    <w:p w:rsidR="00D90196" w:rsidRPr="007A6F37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A6F37">
        <w:rPr>
          <w:rFonts w:ascii="Times New Roman" w:hAnsi="Times New Roman"/>
          <w:b/>
          <w:sz w:val="24"/>
          <w:szCs w:val="24"/>
        </w:rPr>
        <w:t>Заявление</w:t>
      </w:r>
    </w:p>
    <w:p w:rsidR="00D90196" w:rsidRPr="007A6F37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принять </w:t>
      </w:r>
      <w:r w:rsidRPr="007A6F37">
        <w:rPr>
          <w:rFonts w:ascii="Times New Roman" w:hAnsi="Times New Roman"/>
          <w:sz w:val="24"/>
          <w:szCs w:val="24"/>
        </w:rPr>
        <w:t xml:space="preserve"> моего ребенка</w:t>
      </w:r>
      <w:r>
        <w:rPr>
          <w:rFonts w:ascii="Times New Roman" w:hAnsi="Times New Roman"/>
          <w:sz w:val="24"/>
          <w:szCs w:val="24"/>
        </w:rPr>
        <w:t xml:space="preserve">  (ФИО)     </w:t>
      </w:r>
      <w:r w:rsidRPr="007A6F37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_______________________________  </w:t>
      </w:r>
    </w:p>
    <w:p w:rsidR="00D90196" w:rsidRPr="007A6F37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Дата рождения ребенка   _____________________________________________________________</w:t>
      </w:r>
      <w:r w:rsidRPr="007A6F37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A6F37">
        <w:rPr>
          <w:rFonts w:ascii="Times New Roman" w:hAnsi="Times New Roman"/>
          <w:sz w:val="24"/>
          <w:szCs w:val="24"/>
        </w:rPr>
        <w:t xml:space="preserve"> </w:t>
      </w:r>
    </w:p>
    <w:p w:rsidR="00D90196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</w:t>
      </w:r>
      <w:r>
        <w:rPr>
          <w:rFonts w:ascii="Times New Roman" w:hAnsi="Times New Roman"/>
          <w:sz w:val="24"/>
          <w:szCs w:val="24"/>
        </w:rPr>
        <w:t xml:space="preserve"> (ей) </w:t>
      </w:r>
      <w:r w:rsidRPr="00C720B4">
        <w:rPr>
          <w:rFonts w:ascii="Times New Roman" w:hAnsi="Times New Roman"/>
          <w:sz w:val="24"/>
          <w:szCs w:val="24"/>
        </w:rPr>
        <w:t>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D90196" w:rsidRPr="007A6F37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7A6F37">
        <w:rPr>
          <w:rFonts w:ascii="Times New Roman" w:hAnsi="Times New Roman"/>
          <w:sz w:val="24"/>
          <w:szCs w:val="24"/>
        </w:rPr>
        <w:t>В МАДОУ «Детский сад №</w:t>
      </w:r>
      <w:r>
        <w:rPr>
          <w:rFonts w:ascii="Times New Roman" w:hAnsi="Times New Roman"/>
          <w:sz w:val="24"/>
          <w:szCs w:val="24"/>
        </w:rPr>
        <w:t>262</w:t>
      </w:r>
      <w:r w:rsidRPr="007A6F37">
        <w:rPr>
          <w:rFonts w:ascii="Times New Roman" w:hAnsi="Times New Roman"/>
          <w:sz w:val="24"/>
          <w:szCs w:val="24"/>
        </w:rPr>
        <w:t>», здание ул.________________________________________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D90196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D90196" w:rsidRPr="00C74229" w:rsidRDefault="00D90196" w:rsidP="00C74229">
      <w:pPr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</w:t>
      </w:r>
      <w:r>
        <w:rPr>
          <w:rFonts w:ascii="Times New Roman" w:hAnsi="Times New Roman"/>
          <w:sz w:val="20"/>
          <w:szCs w:val="20"/>
        </w:rPr>
        <w:t xml:space="preserve"> компенсирующая</w:t>
      </w:r>
      <w:r w:rsidRPr="009F4034">
        <w:rPr>
          <w:rFonts w:ascii="Times New Roman" w:hAnsi="Times New Roman"/>
          <w:sz w:val="20"/>
          <w:szCs w:val="20"/>
        </w:rPr>
        <w:t>)</w:t>
      </w:r>
    </w:p>
    <w:p w:rsidR="00D90196" w:rsidRDefault="00D90196" w:rsidP="00C74229">
      <w:pPr>
        <w:tabs>
          <w:tab w:val="left" w:pos="3969"/>
          <w:tab w:val="left" w:pos="5387"/>
        </w:tabs>
        <w:spacing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группу с         __________________________________ языком обучения </w:t>
      </w:r>
    </w:p>
    <w:p w:rsidR="00D90196" w:rsidRDefault="00D90196" w:rsidP="00C74229">
      <w:pPr>
        <w:tabs>
          <w:tab w:val="left" w:pos="3969"/>
          <w:tab w:val="left" w:pos="5387"/>
        </w:tabs>
        <w:spacing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татарским)</w:t>
      </w:r>
    </w:p>
    <w:p w:rsidR="00D90196" w:rsidRDefault="00D90196" w:rsidP="00C74229">
      <w:pPr>
        <w:tabs>
          <w:tab w:val="left" w:pos="3969"/>
          <w:tab w:val="left" w:pos="5387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 /адаптированной программе дошкольного образования.</w:t>
      </w:r>
    </w:p>
    <w:p w:rsidR="00D90196" w:rsidRDefault="00D90196" w:rsidP="00C74229">
      <w:pPr>
        <w:tabs>
          <w:tab w:val="left" w:pos="3969"/>
          <w:tab w:val="left" w:pos="5387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____________________________.</w:t>
      </w:r>
    </w:p>
    <w:p w:rsidR="00D90196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Свидетельство о рождении  ребёнка   серия _______  № _____________ от __________________ </w:t>
      </w:r>
    </w:p>
    <w:p w:rsidR="00D90196" w:rsidRPr="00C720B4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D90196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D90196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</w:t>
      </w:r>
      <w:r>
        <w:rPr>
          <w:rFonts w:ascii="Times New Roman" w:hAnsi="Times New Roman"/>
          <w:sz w:val="24"/>
          <w:szCs w:val="24"/>
        </w:rPr>
        <w:t>ставителя)____________________</w:t>
      </w:r>
    </w:p>
    <w:p w:rsidR="00D90196" w:rsidRPr="00C720B4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D90196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 матери 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D90196" w:rsidRPr="00C720B4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</w:p>
    <w:p w:rsidR="00D90196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D90196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D90196" w:rsidRPr="00C720B4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D90196" w:rsidRPr="00C74229" w:rsidRDefault="00D9019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 отца </w:t>
      </w:r>
      <w:r w:rsidRPr="00C720B4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D90196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D90196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зачислении ребенка в детский сад  </w:t>
      </w:r>
      <w:r>
        <w:rPr>
          <w:rFonts w:ascii="Times New Roman" w:hAnsi="Times New Roman"/>
          <w:b/>
          <w:sz w:val="24"/>
          <w:szCs w:val="24"/>
        </w:rPr>
        <w:t>согласен</w:t>
      </w:r>
      <w:r w:rsidRPr="000158C9">
        <w:rPr>
          <w:rFonts w:ascii="Times New Roman" w:hAnsi="Times New Roman"/>
          <w:b/>
          <w:sz w:val="24"/>
          <w:szCs w:val="24"/>
        </w:rPr>
        <w:t>(а)</w:t>
      </w:r>
      <w:r>
        <w:rPr>
          <w:rFonts w:ascii="Times New Roman" w:hAnsi="Times New Roman"/>
          <w:sz w:val="24"/>
          <w:szCs w:val="24"/>
        </w:rPr>
        <w:t xml:space="preserve"> на обработку моих  персональных данных         ____________ /подпись   ______________ дата </w:t>
      </w:r>
    </w:p>
    <w:p w:rsidR="00D90196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D90196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934C96">
        <w:rPr>
          <w:rFonts w:ascii="Times New Roman" w:hAnsi="Times New Roman"/>
          <w:b/>
          <w:sz w:val="24"/>
          <w:szCs w:val="24"/>
        </w:rPr>
        <w:t>Ознакомлен(а) со следующими документами МАДОУ №</w:t>
      </w:r>
      <w:r>
        <w:rPr>
          <w:rFonts w:ascii="Times New Roman" w:hAnsi="Times New Roman"/>
          <w:b/>
          <w:sz w:val="24"/>
          <w:szCs w:val="24"/>
        </w:rPr>
        <w:t>262</w:t>
      </w:r>
      <w:r w:rsidRPr="00934C96">
        <w:rPr>
          <w:rFonts w:ascii="Times New Roman" w:hAnsi="Times New Roman"/>
          <w:b/>
          <w:sz w:val="24"/>
          <w:szCs w:val="24"/>
        </w:rPr>
        <w:t>:</w:t>
      </w:r>
    </w:p>
    <w:p w:rsidR="00D90196" w:rsidRPr="00FE5524" w:rsidRDefault="00D90196" w:rsidP="00C74229">
      <w:pPr>
        <w:spacing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90196" w:rsidRPr="00993FDB" w:rsidRDefault="00D90196" w:rsidP="00993FDB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_______20____г.   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720B4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             __________________________</w:t>
      </w:r>
    </w:p>
    <w:p w:rsidR="00D90196" w:rsidRDefault="00D90196" w:rsidP="00C74229">
      <w:pPr>
        <w:tabs>
          <w:tab w:val="left" w:pos="3818"/>
          <w:tab w:val="left" w:pos="6899"/>
        </w:tabs>
        <w:spacing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D90196" w:rsidRDefault="00D90196" w:rsidP="00993FDB">
      <w:pPr>
        <w:spacing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90196" w:rsidRDefault="00D90196" w:rsidP="00993FDB">
      <w:pPr>
        <w:spacing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D90196" w:rsidRPr="00993FDB" w:rsidRDefault="00D90196" w:rsidP="00993FDB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«_______» _______20____г.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C720B4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                _______________________</w:t>
      </w:r>
    </w:p>
    <w:p w:rsidR="00D90196" w:rsidRDefault="00D90196" w:rsidP="00C74229">
      <w:pPr>
        <w:tabs>
          <w:tab w:val="left" w:pos="3399"/>
          <w:tab w:val="left" w:pos="7619"/>
        </w:tabs>
        <w:spacing w:line="24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  <w:t xml:space="preserve">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D90196" w:rsidRDefault="00D901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D90196" w:rsidSect="00C74229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0A1"/>
    <w:rsid w:val="000158C9"/>
    <w:rsid w:val="00021A38"/>
    <w:rsid w:val="00046DE9"/>
    <w:rsid w:val="00096ABF"/>
    <w:rsid w:val="00127109"/>
    <w:rsid w:val="00154AE6"/>
    <w:rsid w:val="00222707"/>
    <w:rsid w:val="00243136"/>
    <w:rsid w:val="002636E8"/>
    <w:rsid w:val="002B571D"/>
    <w:rsid w:val="00343C76"/>
    <w:rsid w:val="00381751"/>
    <w:rsid w:val="003A4BAC"/>
    <w:rsid w:val="003F33D2"/>
    <w:rsid w:val="00470AA1"/>
    <w:rsid w:val="00474978"/>
    <w:rsid w:val="004C4FE8"/>
    <w:rsid w:val="005948F4"/>
    <w:rsid w:val="005B140C"/>
    <w:rsid w:val="005F6459"/>
    <w:rsid w:val="0068640B"/>
    <w:rsid w:val="006B30D2"/>
    <w:rsid w:val="00715782"/>
    <w:rsid w:val="007260C2"/>
    <w:rsid w:val="00742DE2"/>
    <w:rsid w:val="00755990"/>
    <w:rsid w:val="007A6F37"/>
    <w:rsid w:val="00897116"/>
    <w:rsid w:val="008A3072"/>
    <w:rsid w:val="008A4F44"/>
    <w:rsid w:val="0090011F"/>
    <w:rsid w:val="00914055"/>
    <w:rsid w:val="00934C96"/>
    <w:rsid w:val="00983859"/>
    <w:rsid w:val="00993FDB"/>
    <w:rsid w:val="009F4034"/>
    <w:rsid w:val="00A26D35"/>
    <w:rsid w:val="00B710A1"/>
    <w:rsid w:val="00B733DD"/>
    <w:rsid w:val="00B7696C"/>
    <w:rsid w:val="00BA2F12"/>
    <w:rsid w:val="00C23162"/>
    <w:rsid w:val="00C56273"/>
    <w:rsid w:val="00C720B4"/>
    <w:rsid w:val="00C74229"/>
    <w:rsid w:val="00D27AAB"/>
    <w:rsid w:val="00D90196"/>
    <w:rsid w:val="00DE20D1"/>
    <w:rsid w:val="00E23729"/>
    <w:rsid w:val="00E63019"/>
    <w:rsid w:val="00E81F01"/>
    <w:rsid w:val="00E97526"/>
    <w:rsid w:val="00ED6FF8"/>
    <w:rsid w:val="00F4537E"/>
    <w:rsid w:val="00FB6358"/>
    <w:rsid w:val="00FE5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136"/>
    <w:pPr>
      <w:spacing w:line="360" w:lineRule="auto"/>
      <w:ind w:firstLine="720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636E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590</Words>
  <Characters>3364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я</dc:creator>
  <cp:keywords/>
  <dc:description/>
  <cp:lastModifiedBy>User</cp:lastModifiedBy>
  <cp:revision>3</cp:revision>
  <cp:lastPrinted>2020-04-21T10:46:00Z</cp:lastPrinted>
  <dcterms:created xsi:type="dcterms:W3CDTF">2020-04-21T10:47:00Z</dcterms:created>
  <dcterms:modified xsi:type="dcterms:W3CDTF">2020-04-21T10:56:00Z</dcterms:modified>
</cp:coreProperties>
</file>